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98E5D8" w14:textId="4F5AC8D0" w:rsidR="00853E64" w:rsidRDefault="00853E64"/>
    <w:tbl>
      <w:tblPr>
        <w:tblStyle w:val="Tabela-Siatka"/>
        <w:tblW w:w="508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476"/>
      </w:tblGrid>
      <w:tr w:rsidR="000172E5" w:rsidRPr="00637200" w14:paraId="738F18BA" w14:textId="77777777" w:rsidTr="00853E64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68D6C5D3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  <w:r w:rsidR="00853E64">
              <w:t xml:space="preserve"> </w:t>
            </w:r>
          </w:p>
        </w:tc>
      </w:tr>
      <w:tr w:rsidR="00853E64" w:rsidRPr="00637200" w14:paraId="118367F7" w14:textId="77777777" w:rsidTr="00853E64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DAC2E92" w14:textId="77777777" w:rsidR="00853E64" w:rsidRDefault="00853E64" w:rsidP="001B1E7D">
            <w:pPr>
              <w:pStyle w:val="Nagwek1"/>
              <w:outlineLvl w:val="0"/>
            </w:pPr>
          </w:p>
        </w:tc>
      </w:tr>
      <w:tr w:rsidR="000172E5" w:rsidRPr="00846B76" w14:paraId="234049EB" w14:textId="77777777" w:rsidTr="00853E64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69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29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853E64">
        <w:tc>
          <w:tcPr>
            <w:tcW w:w="1469" w:type="pct"/>
            <w:vAlign w:val="bottom"/>
          </w:tcPr>
          <w:p w14:paraId="74607E88" w14:textId="77777777" w:rsidR="000172E5" w:rsidRPr="00637200" w:rsidRDefault="003A2647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853E64">
        <w:tc>
          <w:tcPr>
            <w:tcW w:w="1469" w:type="pct"/>
            <w:vAlign w:val="bottom"/>
          </w:tcPr>
          <w:p w14:paraId="55BF1A52" w14:textId="77777777" w:rsidR="00292898" w:rsidRPr="00637200" w:rsidRDefault="003A2647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853E64">
        <w:tc>
          <w:tcPr>
            <w:tcW w:w="1469" w:type="pct"/>
            <w:vAlign w:val="bottom"/>
          </w:tcPr>
          <w:p w14:paraId="35001173" w14:textId="77777777" w:rsidR="006865CF" w:rsidRPr="00637200" w:rsidRDefault="003A2647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29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853E6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853E64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853E64">
        <w:tc>
          <w:tcPr>
            <w:tcW w:w="1469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29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853E64">
        <w:tc>
          <w:tcPr>
            <w:tcW w:w="1469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853E64">
        <w:trPr>
          <w:trHeight w:val="1531"/>
        </w:trPr>
        <w:tc>
          <w:tcPr>
            <w:tcW w:w="1469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853E64">
        <w:tc>
          <w:tcPr>
            <w:tcW w:w="1469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29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853E64">
        <w:tc>
          <w:tcPr>
            <w:tcW w:w="1469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29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853E64">
        <w:tc>
          <w:tcPr>
            <w:tcW w:w="1469" w:type="pct"/>
            <w:vAlign w:val="bottom"/>
          </w:tcPr>
          <w:p w14:paraId="4B077E39" w14:textId="77777777" w:rsidR="00E45137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  <w:p w14:paraId="1E6A7FB7" w14:textId="7A027320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 w:rsidRPr="004957C0">
              <w:rPr>
                <w:rFonts w:cs="Times New Roman"/>
                <w:color w:val="000000" w:themeColor="text1"/>
              </w:rPr>
              <w:lastRenderedPageBreak/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29" w:type="pct"/>
            <w:tcBorders>
              <w:bottom w:val="single" w:sz="4" w:space="0" w:color="auto"/>
            </w:tcBorders>
            <w:vAlign w:val="bottom"/>
          </w:tcPr>
          <w:p w14:paraId="21CA9222" w14:textId="77777777" w:rsidR="00F71B2C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19FD87C8" w14:textId="77777777" w:rsidR="00E45137" w:rsidRDefault="00E4513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214C718E" w14:textId="77777777" w:rsidR="00E45137" w:rsidRDefault="00E4513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6B25A8E" w14:textId="2E4ED4F4" w:rsidR="00E45137" w:rsidRPr="004957C0" w:rsidRDefault="00E4513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F71B2C" w:rsidRPr="00846B76" w14:paraId="1814EA32" w14:textId="77777777" w:rsidTr="00853E64">
        <w:tc>
          <w:tcPr>
            <w:tcW w:w="1469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29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3A264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sectPr w:rsidR="00A95E69" w:rsidSect="00C1527E">
      <w:headerReference w:type="default" r:id="rId11"/>
      <w:footerReference w:type="default" r:id="rId12"/>
      <w:pgSz w:w="11906" w:h="16838" w:code="9"/>
      <w:pgMar w:top="1276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D48222" w14:textId="77777777" w:rsidR="003A2647" w:rsidRDefault="003A2647" w:rsidP="000172E5">
      <w:pPr>
        <w:spacing w:after="0" w:line="240" w:lineRule="auto"/>
      </w:pPr>
      <w:r>
        <w:separator/>
      </w:r>
    </w:p>
  </w:endnote>
  <w:endnote w:type="continuationSeparator" w:id="0">
    <w:p w14:paraId="07134F08" w14:textId="77777777" w:rsidR="003A2647" w:rsidRDefault="003A264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53F96A5-EFEB-4470-96B9-252058CAE037}"/>
    <w:embedBold r:id="rId2" w:fontKey="{A01FEF75-A4B2-4276-93EA-FA2F48D811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F67D860C-78D6-4FC8-A1C4-1970803D1149}"/>
    <w:embedBold r:id="rId4" w:fontKey="{84C402E8-B421-4F48-9553-6A1DD2EA44B0}"/>
    <w:embedItalic r:id="rId5" w:fontKey="{4224AA8A-DACE-4CF1-BD24-D5232775654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AEE204E-4FA4-4CAB-82A6-E2D8E31F75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701CB64-1532-43D7-8CC7-11B73E48550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C9494FA-2E5E-44CE-A760-CA19DFBB99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4FE458" w14:textId="77777777" w:rsidR="003A2647" w:rsidRDefault="003A2647" w:rsidP="000172E5">
      <w:pPr>
        <w:spacing w:after="0" w:line="240" w:lineRule="auto"/>
      </w:pPr>
      <w:r>
        <w:separator/>
      </w:r>
    </w:p>
  </w:footnote>
  <w:footnote w:type="continuationSeparator" w:id="0">
    <w:p w14:paraId="0EC60E3B" w14:textId="77777777" w:rsidR="003A2647" w:rsidRDefault="003A264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2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101D5269" w14:textId="77777777" w:rsidR="00C1527E" w:rsidRPr="00C1527E" w:rsidRDefault="00C1527E" w:rsidP="00C1527E">
          <w:pPr>
            <w:pStyle w:val="Nagwek"/>
            <w:jc w:val="center"/>
            <w:rPr>
              <w:sz w:val="30"/>
              <w:szCs w:val="30"/>
            </w:rPr>
          </w:pPr>
          <w:r w:rsidRPr="00C1527E">
            <w:rPr>
              <w:sz w:val="30"/>
              <w:szCs w:val="30"/>
            </w:rPr>
            <w:t>Formularz zgłoszenia noclegów</w:t>
          </w:r>
        </w:p>
        <w:p w14:paraId="2110400B" w14:textId="4FEF3593" w:rsidR="00B337A2" w:rsidRPr="00F71B2C" w:rsidRDefault="00C1527E" w:rsidP="00C1527E">
          <w:pPr>
            <w:pStyle w:val="Nagwek"/>
            <w:jc w:val="center"/>
            <w:rPr>
              <w:sz w:val="30"/>
              <w:szCs w:val="30"/>
            </w:rPr>
          </w:pPr>
          <w:r w:rsidRPr="00C1527E">
            <w:rPr>
              <w:sz w:val="30"/>
              <w:szCs w:val="30"/>
            </w:rPr>
            <w:t>Program „ Zanocuj w lesie”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A2647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53E64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1527E"/>
    <w:rsid w:val="00C4602F"/>
    <w:rsid w:val="00C46878"/>
    <w:rsid w:val="00C6231D"/>
    <w:rsid w:val="00CA57B6"/>
    <w:rsid w:val="00CB4A51"/>
    <w:rsid w:val="00CD4532"/>
    <w:rsid w:val="00CD47B0"/>
    <w:rsid w:val="00CE6104"/>
    <w:rsid w:val="00CE7918"/>
    <w:rsid w:val="00D16163"/>
    <w:rsid w:val="00D241A1"/>
    <w:rsid w:val="00D41D3C"/>
    <w:rsid w:val="00D43A96"/>
    <w:rsid w:val="00D57211"/>
    <w:rsid w:val="00DA0A6C"/>
    <w:rsid w:val="00DB3FAD"/>
    <w:rsid w:val="00DC71EC"/>
    <w:rsid w:val="00E45137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00C52"/>
    <w:rsid w:val="00413332"/>
    <w:rsid w:val="0043313D"/>
    <w:rsid w:val="006D7532"/>
    <w:rsid w:val="00756A93"/>
    <w:rsid w:val="00782D0D"/>
    <w:rsid w:val="007F34AE"/>
    <w:rsid w:val="0084749D"/>
    <w:rsid w:val="009903F3"/>
    <w:rsid w:val="00CA7B8E"/>
    <w:rsid w:val="00CB3E6B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414A1B4-87B7-4B81-B3D3-EF01107F8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69</Words>
  <Characters>416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2021-03-05T08:24:00Z</dcterms:created>
  <dcterms:modified xsi:type="dcterms:W3CDTF">2021-04-29T07:06:00Z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